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14" w:lineRule="auto"/>
        <w:jc w:val="center"/>
        <w:rPr>
          <w:rFonts w:ascii="方正小标宋_GBK" w:eastAsia="方正小标宋_GBK"/>
          <w:sz w:val="22"/>
          <w:szCs w:val="22"/>
        </w:rPr>
      </w:pPr>
      <w:r>
        <w:rPr>
          <w:rFonts w:hint="eastAsia" w:ascii="方正小标宋_GBK" w:eastAsia="方正小标宋_GBK"/>
          <w:sz w:val="22"/>
          <w:szCs w:val="22"/>
        </w:rPr>
        <w:t>健康条件承诺书</w:t>
      </w:r>
    </w:p>
    <w:p>
      <w:pPr>
        <w:spacing w:line="14" w:lineRule="auto"/>
        <w:jc w:val="center"/>
        <w:rPr>
          <w:rFonts w:ascii="方正小标宋_GBK" w:eastAsia="方正小标宋_GBK"/>
          <w:sz w:val="22"/>
          <w:szCs w:val="22"/>
        </w:rPr>
      </w:pPr>
      <w:r>
        <w:rPr>
          <w:rFonts w:ascii="方正小标宋_GBK" w:eastAsia="方正小标宋_GBK"/>
          <w:sz w:val="22"/>
          <w:szCs w:val="22"/>
        </w:rPr>
        <w:t>A Commitment on Health Conditions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textAlignment w:val="auto"/>
        <w:rPr>
          <w:rFonts w:ascii="仿宋_GB2312"/>
          <w:sz w:val="21"/>
          <w:szCs w:val="21"/>
        </w:rPr>
      </w:pPr>
      <w:r>
        <w:rPr>
          <w:rFonts w:hint="eastAsia" w:ascii="仿宋_GB2312"/>
          <w:sz w:val="21"/>
          <w:szCs w:val="21"/>
          <w:lang w:val="en-US" w:eastAsia="zh-CN"/>
        </w:rPr>
        <w:t>湖北师范大学</w:t>
      </w:r>
      <w:r>
        <w:rPr>
          <w:rFonts w:hint="eastAsia" w:ascii="仿宋_GB2312"/>
          <w:sz w:val="21"/>
          <w:szCs w:val="21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ascii="仿宋_GB2312"/>
          <w:sz w:val="21"/>
          <w:szCs w:val="21"/>
        </w:rPr>
      </w:pPr>
      <w:r>
        <w:rPr>
          <w:rFonts w:ascii="仿宋_GB2312"/>
          <w:sz w:val="21"/>
          <w:szCs w:val="21"/>
        </w:rPr>
        <w:t xml:space="preserve">To Hubei Normal University,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404" w:firstLineChars="200"/>
        <w:textAlignment w:val="auto"/>
        <w:rPr>
          <w:rFonts w:ascii="仿宋_GB2312"/>
          <w:sz w:val="21"/>
          <w:szCs w:val="21"/>
        </w:rPr>
      </w:pPr>
      <w:r>
        <w:rPr>
          <w:rFonts w:hint="eastAsia" w:ascii="仿宋_GB2312"/>
          <w:sz w:val="21"/>
          <w:szCs w:val="21"/>
          <w:lang w:val="en-US" w:eastAsia="zh-CN"/>
        </w:rPr>
        <w:t>根据</w:t>
      </w:r>
      <w:r>
        <w:rPr>
          <w:rFonts w:hint="eastAsia" w:ascii="仿宋_GB2312"/>
          <w:sz w:val="21"/>
          <w:szCs w:val="21"/>
        </w:rPr>
        <w:t>中华人民共和国关于出入境检验检疫的有关法律法规规定。我确认并承诺：我没有患有禁止入境类型的疾病。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ascii="仿宋_GB2312"/>
          <w:sz w:val="21"/>
          <w:szCs w:val="21"/>
        </w:rPr>
      </w:pPr>
      <w:r>
        <w:rPr>
          <w:rFonts w:hint="eastAsia" w:ascii="仿宋_GB2312"/>
          <w:sz w:val="21"/>
          <w:szCs w:val="21"/>
          <w:lang w:val="en-US" w:eastAsia="zh-CN"/>
        </w:rPr>
        <w:t>According to</w:t>
      </w:r>
      <w:r>
        <w:rPr>
          <w:rFonts w:ascii="仿宋_GB2312"/>
          <w:sz w:val="21"/>
          <w:szCs w:val="21"/>
        </w:rPr>
        <w:t xml:space="preserve"> China’s laws and regulations about Entry-Exit Inspection and Quarantine. I hereby make the commitment and confirm that I don’t have the quarantine diseases.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404" w:firstLineChars="200"/>
        <w:textAlignment w:val="auto"/>
        <w:rPr>
          <w:rFonts w:hint="default" w:ascii="仿宋_GB2312"/>
          <w:sz w:val="21"/>
          <w:szCs w:val="21"/>
          <w:lang w:val="en-US"/>
        </w:rPr>
      </w:pPr>
      <w:r>
        <w:rPr>
          <w:rFonts w:hint="eastAsia" w:ascii="仿宋_GB2312"/>
          <w:sz w:val="21"/>
          <w:szCs w:val="21"/>
        </w:rPr>
        <w:t>我身体健康，能够长途旅行，能够在境外长期</w:t>
      </w:r>
      <w:r>
        <w:rPr>
          <w:rFonts w:hint="eastAsia" w:ascii="仿宋_GB2312"/>
          <w:sz w:val="21"/>
          <w:szCs w:val="21"/>
          <w:lang w:val="en-US" w:eastAsia="zh-CN"/>
        </w:rPr>
        <w:t>学习和生活</w:t>
      </w:r>
      <w:r>
        <w:rPr>
          <w:rFonts w:hint="eastAsia" w:ascii="仿宋_GB2312"/>
          <w:sz w:val="21"/>
          <w:szCs w:val="21"/>
        </w:rPr>
        <w:t>。我确认并承诺：我符合</w:t>
      </w:r>
      <w:r>
        <w:rPr>
          <w:rFonts w:hint="eastAsia" w:ascii="仿宋_GB2312"/>
          <w:sz w:val="21"/>
          <w:szCs w:val="21"/>
          <w:lang w:val="en-US" w:eastAsia="zh-CN"/>
        </w:rPr>
        <w:t>湖北师范大学</w:t>
      </w:r>
      <w:r>
        <w:rPr>
          <w:rFonts w:hint="eastAsia" w:ascii="仿宋_GB2312"/>
          <w:sz w:val="21"/>
          <w:szCs w:val="21"/>
        </w:rPr>
        <w:t>明确要求的健康条件，没有患有</w:t>
      </w:r>
      <w:r>
        <w:rPr>
          <w:rFonts w:hint="eastAsia" w:ascii="仿宋_GB2312"/>
          <w:sz w:val="21"/>
          <w:szCs w:val="21"/>
          <w:lang w:val="en-US" w:eastAsia="zh-CN"/>
        </w:rPr>
        <w:t>学校</w:t>
      </w:r>
      <w:r>
        <w:rPr>
          <w:rFonts w:hint="eastAsia" w:ascii="仿宋_GB2312"/>
          <w:sz w:val="21"/>
          <w:szCs w:val="21"/>
        </w:rPr>
        <w:t>明确告知的疾病</w:t>
      </w:r>
      <w:r>
        <w:rPr>
          <w:rFonts w:hint="eastAsia" w:ascii="仿宋_GB2312"/>
          <w:sz w:val="21"/>
          <w:szCs w:val="21"/>
          <w:lang w:eastAsia="zh-CN"/>
        </w:rPr>
        <w:t>，</w:t>
      </w:r>
      <w:r>
        <w:rPr>
          <w:rFonts w:hint="eastAsia" w:ascii="仿宋_GB2312"/>
          <w:sz w:val="21"/>
          <w:szCs w:val="21"/>
          <w:lang w:val="en-US" w:eastAsia="zh-CN"/>
        </w:rPr>
        <w:t>例如：重大遗传病、精神病、肺结核、麻风、霍乱、黄热、鼠疫、艾滋、性病、梅毒、乙肝、甲肝等疾病，以及其他对学校公共安全可能造成影响的疾病。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ascii="仿宋_GB2312"/>
          <w:sz w:val="21"/>
          <w:szCs w:val="21"/>
        </w:rPr>
      </w:pPr>
      <w:r>
        <w:rPr>
          <w:rFonts w:ascii="仿宋_GB2312"/>
          <w:sz w:val="21"/>
          <w:szCs w:val="21"/>
        </w:rPr>
        <w:t xml:space="preserve">I’m healthy for long journey and lengthy </w:t>
      </w:r>
      <w:r>
        <w:rPr>
          <w:rFonts w:hint="eastAsia" w:ascii="仿宋_GB2312"/>
          <w:sz w:val="21"/>
          <w:szCs w:val="21"/>
          <w:lang w:val="en-US" w:eastAsia="zh-CN"/>
        </w:rPr>
        <w:t>study and live</w:t>
      </w:r>
      <w:r>
        <w:rPr>
          <w:rFonts w:ascii="仿宋_GB2312"/>
          <w:sz w:val="21"/>
          <w:szCs w:val="21"/>
        </w:rPr>
        <w:t xml:space="preserve"> abroad. I hereby make the commitment and confirm that I meet the health standards of Hubei Normal University and free from the diseases that Hubei Normal University informs me. </w:t>
      </w:r>
      <w:r>
        <w:rPr>
          <w:rFonts w:hint="eastAsia" w:ascii="仿宋_GB2312"/>
          <w:sz w:val="21"/>
          <w:szCs w:val="21"/>
        </w:rPr>
        <w:t xml:space="preserve">For example: major genetic diseases, </w:t>
      </w:r>
      <w:r>
        <w:rPr>
          <w:rFonts w:hint="eastAsia" w:ascii="仿宋_GB2312"/>
          <w:sz w:val="21"/>
          <w:szCs w:val="21"/>
          <w:lang w:val="en-US" w:eastAsia="zh-CN"/>
        </w:rPr>
        <w:t>M</w:t>
      </w:r>
      <w:r>
        <w:rPr>
          <w:rFonts w:hint="eastAsia" w:ascii="仿宋_GB2312"/>
          <w:sz w:val="21"/>
          <w:szCs w:val="21"/>
        </w:rPr>
        <w:t xml:space="preserve">ental illness, </w:t>
      </w:r>
      <w:r>
        <w:rPr>
          <w:rFonts w:hint="eastAsia" w:ascii="仿宋_GB2312"/>
          <w:sz w:val="21"/>
          <w:szCs w:val="21"/>
          <w:lang w:val="en-US" w:eastAsia="zh-CN"/>
        </w:rPr>
        <w:t>T</w:t>
      </w:r>
      <w:r>
        <w:rPr>
          <w:rFonts w:hint="eastAsia" w:ascii="仿宋_GB2312"/>
          <w:sz w:val="21"/>
          <w:szCs w:val="21"/>
        </w:rPr>
        <w:t xml:space="preserve">uberculosis, </w:t>
      </w:r>
      <w:r>
        <w:rPr>
          <w:rFonts w:hint="eastAsia" w:ascii="仿宋_GB2312"/>
          <w:sz w:val="21"/>
          <w:szCs w:val="21"/>
          <w:lang w:val="en-US" w:eastAsia="zh-CN"/>
        </w:rPr>
        <w:t>L</w:t>
      </w:r>
      <w:r>
        <w:rPr>
          <w:rFonts w:hint="eastAsia" w:ascii="仿宋_GB2312"/>
          <w:sz w:val="21"/>
          <w:szCs w:val="21"/>
        </w:rPr>
        <w:t xml:space="preserve">eprosy, cholera, </w:t>
      </w:r>
      <w:r>
        <w:rPr>
          <w:rFonts w:hint="eastAsia" w:ascii="仿宋_GB2312"/>
          <w:sz w:val="21"/>
          <w:szCs w:val="21"/>
          <w:lang w:val="en-US" w:eastAsia="zh-CN"/>
        </w:rPr>
        <w:t>Y</w:t>
      </w:r>
      <w:r>
        <w:rPr>
          <w:rFonts w:hint="eastAsia" w:ascii="仿宋_GB2312"/>
          <w:sz w:val="21"/>
          <w:szCs w:val="21"/>
        </w:rPr>
        <w:t xml:space="preserve">ellow fever, plague, AIDS, </w:t>
      </w:r>
      <w:r>
        <w:rPr>
          <w:rFonts w:hint="eastAsia" w:ascii="仿宋_GB2312"/>
          <w:sz w:val="21"/>
          <w:szCs w:val="21"/>
          <w:lang w:val="en-US" w:eastAsia="zh-CN"/>
        </w:rPr>
        <w:t>V</w:t>
      </w:r>
      <w:r>
        <w:rPr>
          <w:rFonts w:hint="eastAsia" w:ascii="仿宋_GB2312"/>
          <w:sz w:val="21"/>
          <w:szCs w:val="21"/>
        </w:rPr>
        <w:t xml:space="preserve">enereal diseases, </w:t>
      </w:r>
      <w:r>
        <w:rPr>
          <w:rFonts w:hint="eastAsia" w:ascii="仿宋_GB2312"/>
          <w:sz w:val="21"/>
          <w:szCs w:val="21"/>
          <w:lang w:val="en-US" w:eastAsia="zh-CN"/>
        </w:rPr>
        <w:t>S</w:t>
      </w:r>
      <w:r>
        <w:rPr>
          <w:rFonts w:hint="eastAsia" w:ascii="仿宋_GB2312"/>
          <w:sz w:val="21"/>
          <w:szCs w:val="21"/>
        </w:rPr>
        <w:t xml:space="preserve">yphilis, </w:t>
      </w:r>
      <w:r>
        <w:rPr>
          <w:rFonts w:hint="eastAsia" w:ascii="仿宋_GB2312"/>
          <w:sz w:val="21"/>
          <w:szCs w:val="21"/>
          <w:lang w:val="en-US" w:eastAsia="zh-CN"/>
        </w:rPr>
        <w:t>HBV</w:t>
      </w:r>
      <w:r>
        <w:rPr>
          <w:rFonts w:hint="eastAsia" w:ascii="仿宋_GB2312"/>
          <w:sz w:val="21"/>
          <w:szCs w:val="21"/>
        </w:rPr>
        <w:t xml:space="preserve">, </w:t>
      </w:r>
      <w:r>
        <w:rPr>
          <w:rFonts w:hint="eastAsia" w:ascii="仿宋_GB2312"/>
          <w:sz w:val="21"/>
          <w:szCs w:val="21"/>
          <w:lang w:val="en-US" w:eastAsia="zh-CN"/>
        </w:rPr>
        <w:t>HCV</w:t>
      </w:r>
      <w:r>
        <w:rPr>
          <w:rFonts w:hint="eastAsia" w:ascii="仿宋_GB2312"/>
          <w:sz w:val="21"/>
          <w:szCs w:val="21"/>
        </w:rPr>
        <w:t xml:space="preserve"> and other diseases</w:t>
      </w:r>
      <w:r>
        <w:rPr>
          <w:rFonts w:hint="eastAsia" w:ascii="仿宋_GB2312"/>
          <w:sz w:val="21"/>
          <w:szCs w:val="21"/>
          <w:lang w:val="en-US" w:eastAsia="zh-CN"/>
        </w:rPr>
        <w:t xml:space="preserve"> that may have an impact on school public safety.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404" w:firstLineChars="200"/>
        <w:textAlignment w:val="auto"/>
        <w:rPr>
          <w:rFonts w:ascii="仿宋_GB2312"/>
          <w:sz w:val="21"/>
          <w:szCs w:val="21"/>
        </w:rPr>
      </w:pPr>
      <w:r>
        <w:rPr>
          <w:rFonts w:hint="eastAsia" w:ascii="仿宋_GB2312"/>
          <w:sz w:val="21"/>
          <w:szCs w:val="21"/>
        </w:rPr>
        <w:t>我确认并承诺：对于入境后，因未能按时提交有效的体检合格报告导致无法</w:t>
      </w:r>
      <w:r>
        <w:rPr>
          <w:rFonts w:hint="eastAsia" w:ascii="仿宋_GB2312"/>
          <w:sz w:val="21"/>
          <w:szCs w:val="21"/>
          <w:lang w:val="en-US" w:eastAsia="zh-CN"/>
        </w:rPr>
        <w:t>获得学习居留</w:t>
      </w:r>
      <w:r>
        <w:rPr>
          <w:rFonts w:hint="eastAsia" w:ascii="仿宋_GB2312"/>
          <w:sz w:val="21"/>
          <w:szCs w:val="21"/>
        </w:rPr>
        <w:t>许可，或体检结果证明不能满足</w:t>
      </w:r>
      <w:r>
        <w:rPr>
          <w:rFonts w:hint="eastAsia" w:ascii="仿宋_GB2312"/>
          <w:sz w:val="21"/>
          <w:szCs w:val="21"/>
          <w:lang w:val="en-US" w:eastAsia="zh-CN"/>
        </w:rPr>
        <w:t>湖北师范大学</w:t>
      </w:r>
      <w:r>
        <w:rPr>
          <w:rFonts w:hint="eastAsia" w:ascii="仿宋_GB2312"/>
          <w:sz w:val="21"/>
          <w:szCs w:val="21"/>
        </w:rPr>
        <w:t>明确要求的健康条件，或体检结果证明患有</w:t>
      </w:r>
      <w:r>
        <w:rPr>
          <w:rFonts w:hint="eastAsia" w:ascii="仿宋_GB2312"/>
          <w:sz w:val="21"/>
          <w:szCs w:val="21"/>
          <w:lang w:val="en-US" w:eastAsia="zh-CN"/>
        </w:rPr>
        <w:t>学校</w:t>
      </w:r>
      <w:r>
        <w:rPr>
          <w:rFonts w:hint="eastAsia" w:ascii="仿宋_GB2312"/>
          <w:sz w:val="21"/>
          <w:szCs w:val="21"/>
        </w:rPr>
        <w:t>明确告知的疾病，</w:t>
      </w:r>
      <w:r>
        <w:rPr>
          <w:rFonts w:hint="eastAsia" w:ascii="仿宋_GB2312"/>
          <w:sz w:val="21"/>
          <w:szCs w:val="21"/>
          <w:lang w:eastAsia="zh-CN"/>
        </w:rPr>
        <w:t>我</w:t>
      </w:r>
      <w:r>
        <w:rPr>
          <w:rFonts w:hint="eastAsia" w:ascii="仿宋_GB2312"/>
          <w:sz w:val="21"/>
          <w:szCs w:val="21"/>
          <w:lang w:val="en-US" w:eastAsia="zh-CN"/>
        </w:rPr>
        <w:t>接受学校取消入学资格，且</w:t>
      </w:r>
      <w:r>
        <w:rPr>
          <w:rFonts w:hint="eastAsia" w:ascii="仿宋_GB2312"/>
          <w:sz w:val="21"/>
          <w:szCs w:val="21"/>
        </w:rPr>
        <w:t>上述情况导致的一切法律责任和经济损失，均由我个人承担。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404" w:firstLineChars="200"/>
        <w:textAlignment w:val="auto"/>
        <w:rPr>
          <w:rFonts w:hint="eastAsia" w:ascii="仿宋_GB2312" w:eastAsia="仿宋_GB2312"/>
          <w:sz w:val="21"/>
          <w:szCs w:val="21"/>
          <w:lang w:val="en-US" w:eastAsia="zh-CN"/>
        </w:rPr>
      </w:pPr>
      <w:r>
        <w:rPr>
          <w:rFonts w:ascii="仿宋_GB2312"/>
          <w:sz w:val="21"/>
          <w:szCs w:val="21"/>
        </w:rPr>
        <w:t xml:space="preserve">I hereby make the commitment and promise that I will undertake the legal liabilities and financial losses if I can’t get the </w:t>
      </w:r>
      <w:r>
        <w:rPr>
          <w:rFonts w:hint="eastAsia" w:ascii="仿宋_GB2312"/>
          <w:sz w:val="21"/>
          <w:szCs w:val="21"/>
          <w:lang w:val="en-US" w:eastAsia="zh-CN"/>
        </w:rPr>
        <w:t>study</w:t>
      </w:r>
      <w:r>
        <w:rPr>
          <w:rFonts w:ascii="仿宋_GB2312"/>
          <w:sz w:val="21"/>
          <w:szCs w:val="21"/>
        </w:rPr>
        <w:t xml:space="preserve"> permit because I can’t pass the medical exam, the exam</w:t>
      </w:r>
      <w:bookmarkStart w:id="0" w:name="_GoBack"/>
      <w:bookmarkEnd w:id="0"/>
      <w:r>
        <w:rPr>
          <w:rFonts w:ascii="仿宋_GB2312"/>
          <w:sz w:val="21"/>
          <w:szCs w:val="21"/>
        </w:rPr>
        <w:t xml:space="preserve"> result can’t meet the health standards of</w:t>
      </w:r>
      <w:r>
        <w:rPr>
          <w:rFonts w:hint="eastAsia" w:ascii="仿宋_GB2312"/>
          <w:sz w:val="21"/>
          <w:szCs w:val="21"/>
          <w:lang w:val="en-US" w:eastAsia="zh-CN"/>
        </w:rPr>
        <w:t xml:space="preserve"> </w:t>
      </w:r>
      <w:r>
        <w:rPr>
          <w:rFonts w:ascii="仿宋_GB2312"/>
          <w:sz w:val="21"/>
          <w:szCs w:val="21"/>
        </w:rPr>
        <w:t xml:space="preserve">Hubei Normal University, or I have the diseases that </w:t>
      </w:r>
      <w:r>
        <w:rPr>
          <w:rFonts w:hint="eastAsia" w:ascii="仿宋_GB2312"/>
          <w:sz w:val="21"/>
          <w:szCs w:val="21"/>
          <w:lang w:val="en-US" w:eastAsia="zh-CN"/>
        </w:rPr>
        <w:t>the university</w:t>
      </w:r>
      <w:r>
        <w:rPr>
          <w:rFonts w:ascii="仿宋_GB2312"/>
          <w:sz w:val="21"/>
          <w:szCs w:val="21"/>
        </w:rPr>
        <w:t xml:space="preserve"> explicitly informs me</w:t>
      </w:r>
      <w:r>
        <w:rPr>
          <w:rFonts w:hint="eastAsia" w:ascii="仿宋_GB2312"/>
          <w:sz w:val="21"/>
          <w:szCs w:val="21"/>
          <w:lang w:val="en-US" w:eastAsia="zh-CN"/>
        </w:rPr>
        <w:t xml:space="preserve">,I will accept </w:t>
      </w:r>
      <w:r>
        <w:rPr>
          <w:rFonts w:hint="eastAsia" w:ascii="仿宋_GB2312"/>
          <w:sz w:val="21"/>
          <w:szCs w:val="21"/>
        </w:rPr>
        <w:t>the school cancel my admission qualification</w:t>
      </w:r>
      <w:r>
        <w:rPr>
          <w:rFonts w:hint="eastAsia" w:ascii="仿宋_GB2312"/>
          <w:sz w:val="21"/>
          <w:szCs w:val="21"/>
          <w:lang w:val="en-US" w:eastAsia="zh-CN"/>
        </w:rPr>
        <w:t>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404" w:firstLineChars="200"/>
        <w:jc w:val="center"/>
        <w:textAlignment w:val="auto"/>
        <w:rPr>
          <w:rFonts w:ascii="仿宋_GB2312"/>
          <w:sz w:val="21"/>
          <w:szCs w:val="21"/>
        </w:rPr>
      </w:pPr>
      <w:r>
        <w:rPr>
          <w:rFonts w:hint="eastAsia" w:ascii="仿宋_GB2312"/>
          <w:sz w:val="21"/>
          <w:szCs w:val="21"/>
          <w:lang w:val="en-US" w:eastAsia="zh-CN"/>
        </w:rPr>
        <w:t xml:space="preserve">          </w:t>
      </w:r>
      <w:r>
        <w:rPr>
          <w:rFonts w:hint="eastAsia" w:ascii="仿宋_GB2312"/>
          <w:sz w:val="21"/>
          <w:szCs w:val="21"/>
        </w:rPr>
        <w:t>承诺人签字</w:t>
      </w:r>
      <w:r>
        <w:rPr>
          <w:rFonts w:ascii="仿宋_GB2312"/>
          <w:sz w:val="21"/>
          <w:szCs w:val="21"/>
        </w:rPr>
        <w:t>(signature)</w:t>
      </w:r>
      <w:r>
        <w:rPr>
          <w:rFonts w:hint="eastAsia" w:ascii="仿宋_GB2312"/>
          <w:sz w:val="21"/>
          <w:szCs w:val="21"/>
        </w:rPr>
        <w:t>：</w:t>
      </w:r>
      <w:r>
        <w:rPr>
          <w:rFonts w:ascii="仿宋_GB2312"/>
          <w:sz w:val="21"/>
          <w:szCs w:val="21"/>
          <w:u w:val="single"/>
        </w:rPr>
        <w:t xml:space="preserve">                    </w:t>
      </w:r>
      <w:r>
        <w:rPr>
          <w:rFonts w:ascii="仿宋_GB2312"/>
          <w:sz w:val="21"/>
          <w:szCs w:val="21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4444" w:firstLineChars="2200"/>
        <w:jc w:val="both"/>
        <w:textAlignment w:val="auto"/>
        <w:rPr>
          <w:rFonts w:hint="default" w:ascii="仿宋_GB2312" w:eastAsia="仿宋_GB2312"/>
          <w:sz w:val="21"/>
          <w:szCs w:val="21"/>
          <w:lang w:val="en-US" w:eastAsia="zh-CN"/>
        </w:rPr>
      </w:pPr>
      <w:r>
        <w:rPr>
          <w:rFonts w:hint="eastAsia" w:ascii="仿宋_GB2312"/>
          <w:sz w:val="21"/>
          <w:szCs w:val="21"/>
        </w:rPr>
        <w:t>承诺人姓名</w:t>
      </w:r>
      <w:r>
        <w:rPr>
          <w:rFonts w:ascii="仿宋_GB2312"/>
          <w:sz w:val="21"/>
          <w:szCs w:val="21"/>
        </w:rPr>
        <w:t>(name)</w:t>
      </w:r>
      <w:r>
        <w:rPr>
          <w:rFonts w:hint="eastAsia" w:ascii="仿宋_GB2312"/>
          <w:sz w:val="21"/>
          <w:szCs w:val="21"/>
        </w:rPr>
        <w:t>：</w:t>
      </w:r>
      <w:r>
        <w:rPr>
          <w:rFonts w:ascii="仿宋_GB2312"/>
          <w:sz w:val="21"/>
          <w:szCs w:val="21"/>
          <w:u w:val="single"/>
        </w:rPr>
        <w:t xml:space="preserve">   </w:t>
      </w:r>
      <w:r>
        <w:rPr>
          <w:rFonts w:hint="eastAsia" w:ascii="仿宋_GB2312"/>
          <w:sz w:val="21"/>
          <w:szCs w:val="21"/>
          <w:u w:val="single"/>
          <w:lang w:val="en-US" w:eastAsia="zh-CN"/>
        </w:rPr>
        <w:t xml:space="preserve">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404" w:firstLineChars="200"/>
        <w:jc w:val="center"/>
        <w:textAlignment w:val="auto"/>
        <w:rPr>
          <w:rFonts w:ascii="仿宋_GB2312"/>
          <w:sz w:val="21"/>
          <w:szCs w:val="21"/>
        </w:rPr>
      </w:pPr>
      <w:r>
        <w:rPr>
          <w:rFonts w:hint="eastAsia" w:ascii="仿宋_GB2312"/>
          <w:sz w:val="21"/>
          <w:szCs w:val="21"/>
          <w:lang w:val="en-US" w:eastAsia="zh-CN"/>
        </w:rPr>
        <w:t xml:space="preserve">                   </w:t>
      </w:r>
      <w:r>
        <w:rPr>
          <w:rFonts w:hint="eastAsia" w:ascii="仿宋_GB2312"/>
          <w:sz w:val="21"/>
          <w:szCs w:val="21"/>
        </w:rPr>
        <w:t>承诺人所持护照号</w:t>
      </w:r>
      <w:r>
        <w:rPr>
          <w:rFonts w:ascii="仿宋_GB2312"/>
          <w:sz w:val="21"/>
          <w:szCs w:val="21"/>
        </w:rPr>
        <w:t>(passport No.)</w:t>
      </w:r>
      <w:r>
        <w:rPr>
          <w:rFonts w:hint="eastAsia" w:ascii="仿宋_GB2312"/>
          <w:sz w:val="21"/>
          <w:szCs w:val="21"/>
        </w:rPr>
        <w:t>：</w:t>
      </w:r>
      <w:r>
        <w:rPr>
          <w:rFonts w:ascii="仿宋_GB2312"/>
          <w:sz w:val="21"/>
          <w:szCs w:val="21"/>
          <w:u w:val="single"/>
        </w:rPr>
        <w:t xml:space="preserve">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textAlignment w:val="auto"/>
        <w:rPr>
          <w:rFonts w:ascii="仿宋_GB2312"/>
          <w:sz w:val="24"/>
          <w:szCs w:val="24"/>
        </w:rPr>
      </w:pPr>
      <w:r>
        <w:rPr>
          <w:rFonts w:ascii="仿宋_GB2312"/>
          <w:sz w:val="21"/>
          <w:szCs w:val="21"/>
        </w:rPr>
        <w:t xml:space="preserve">                    </w:t>
      </w:r>
      <w:r>
        <w:rPr>
          <w:rFonts w:hint="eastAsia" w:ascii="仿宋_GB2312"/>
          <w:sz w:val="21"/>
          <w:szCs w:val="21"/>
          <w:lang w:val="en-US" w:eastAsia="zh-CN"/>
        </w:rPr>
        <w:t xml:space="preserve">                       日期（date）</w:t>
      </w:r>
      <w:r>
        <w:rPr>
          <w:rFonts w:hint="eastAsia" w:ascii="仿宋_GB2312"/>
          <w:sz w:val="21"/>
          <w:szCs w:val="21"/>
          <w:u w:val="single"/>
          <w:lang w:val="en-US" w:eastAsia="zh-CN"/>
        </w:rPr>
        <w:t xml:space="preserve">                                </w:t>
      </w:r>
    </w:p>
    <w:sectPr>
      <w:pgSz w:w="11906" w:h="16838"/>
      <w:pgMar w:top="1021" w:right="1021" w:bottom="1021" w:left="1021" w:header="851" w:footer="1701" w:gutter="0"/>
      <w:pgNumType w:fmt="numberInDash"/>
      <w:cols w:space="425" w:num="1"/>
      <w:docGrid w:type="linesAndChars" w:linePitch="579" w:charSpace="-168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小标宋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0"/>
  <w:evenAndOddHeaders w:val="1"/>
  <w:drawingGridHorizontalSpacing w:val="156"/>
  <w:drawingGridVerticalSpacing w:val="579"/>
  <w:displayHorizontalDrawingGridEvery w:val="0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MDliZDBkM2YwOWNmNTBjODQ4OTA2ZDJmZTljYTJkM2YifQ=="/>
  </w:docVars>
  <w:rsids>
    <w:rsidRoot w:val="00D76AA5"/>
    <w:rsid w:val="00003EEC"/>
    <w:rsid w:val="000051A0"/>
    <w:rsid w:val="000067CA"/>
    <w:rsid w:val="00013316"/>
    <w:rsid w:val="00013A2D"/>
    <w:rsid w:val="0001511F"/>
    <w:rsid w:val="000176D9"/>
    <w:rsid w:val="00022E7F"/>
    <w:rsid w:val="00027894"/>
    <w:rsid w:val="000337A7"/>
    <w:rsid w:val="00040023"/>
    <w:rsid w:val="00040122"/>
    <w:rsid w:val="000447AD"/>
    <w:rsid w:val="0005058F"/>
    <w:rsid w:val="0006145B"/>
    <w:rsid w:val="00061F94"/>
    <w:rsid w:val="000629CD"/>
    <w:rsid w:val="00062D10"/>
    <w:rsid w:val="000658CD"/>
    <w:rsid w:val="00071A76"/>
    <w:rsid w:val="00085131"/>
    <w:rsid w:val="0009430C"/>
    <w:rsid w:val="000B2050"/>
    <w:rsid w:val="000B4983"/>
    <w:rsid w:val="000B69C9"/>
    <w:rsid w:val="000B6E37"/>
    <w:rsid w:val="000C18DF"/>
    <w:rsid w:val="000C3B71"/>
    <w:rsid w:val="000D0C72"/>
    <w:rsid w:val="000D2832"/>
    <w:rsid w:val="000E0CFE"/>
    <w:rsid w:val="000E1073"/>
    <w:rsid w:val="000E116E"/>
    <w:rsid w:val="000E5E10"/>
    <w:rsid w:val="000E72D1"/>
    <w:rsid w:val="000F3C81"/>
    <w:rsid w:val="00114B82"/>
    <w:rsid w:val="0011628E"/>
    <w:rsid w:val="00116EE6"/>
    <w:rsid w:val="00122FF6"/>
    <w:rsid w:val="00125137"/>
    <w:rsid w:val="0012544E"/>
    <w:rsid w:val="00132A57"/>
    <w:rsid w:val="0013338D"/>
    <w:rsid w:val="00134760"/>
    <w:rsid w:val="00135DFC"/>
    <w:rsid w:val="00136832"/>
    <w:rsid w:val="0014082F"/>
    <w:rsid w:val="00142156"/>
    <w:rsid w:val="001516C9"/>
    <w:rsid w:val="00153564"/>
    <w:rsid w:val="00156411"/>
    <w:rsid w:val="00160155"/>
    <w:rsid w:val="0016494A"/>
    <w:rsid w:val="0017700D"/>
    <w:rsid w:val="001836AF"/>
    <w:rsid w:val="00183C66"/>
    <w:rsid w:val="00184F6B"/>
    <w:rsid w:val="00185CAC"/>
    <w:rsid w:val="00196EC4"/>
    <w:rsid w:val="001A3D93"/>
    <w:rsid w:val="001B3717"/>
    <w:rsid w:val="001C1EA7"/>
    <w:rsid w:val="001C2886"/>
    <w:rsid w:val="001C5F9C"/>
    <w:rsid w:val="001C6726"/>
    <w:rsid w:val="001D26DD"/>
    <w:rsid w:val="001D3744"/>
    <w:rsid w:val="001E29D5"/>
    <w:rsid w:val="00203167"/>
    <w:rsid w:val="00210009"/>
    <w:rsid w:val="002138E6"/>
    <w:rsid w:val="0021528B"/>
    <w:rsid w:val="00215B7F"/>
    <w:rsid w:val="00217AD9"/>
    <w:rsid w:val="00231E6F"/>
    <w:rsid w:val="0023480A"/>
    <w:rsid w:val="00235753"/>
    <w:rsid w:val="00237B58"/>
    <w:rsid w:val="00241D1F"/>
    <w:rsid w:val="00244A15"/>
    <w:rsid w:val="00244E27"/>
    <w:rsid w:val="00250251"/>
    <w:rsid w:val="002563DD"/>
    <w:rsid w:val="00257BB0"/>
    <w:rsid w:val="00257D96"/>
    <w:rsid w:val="00263AB6"/>
    <w:rsid w:val="002650B3"/>
    <w:rsid w:val="00267DD7"/>
    <w:rsid w:val="00271846"/>
    <w:rsid w:val="002777AA"/>
    <w:rsid w:val="002858A3"/>
    <w:rsid w:val="002A33FC"/>
    <w:rsid w:val="002A45AD"/>
    <w:rsid w:val="002A57E0"/>
    <w:rsid w:val="002A5B99"/>
    <w:rsid w:val="002A686E"/>
    <w:rsid w:val="002B11DD"/>
    <w:rsid w:val="002B1350"/>
    <w:rsid w:val="002B5439"/>
    <w:rsid w:val="002C0966"/>
    <w:rsid w:val="002C1258"/>
    <w:rsid w:val="002C5FF3"/>
    <w:rsid w:val="002D14BA"/>
    <w:rsid w:val="002D2A39"/>
    <w:rsid w:val="002D2CDD"/>
    <w:rsid w:val="002D41AB"/>
    <w:rsid w:val="002D6449"/>
    <w:rsid w:val="002D6A4C"/>
    <w:rsid w:val="002D7D6C"/>
    <w:rsid w:val="002D7EF9"/>
    <w:rsid w:val="002E1F6C"/>
    <w:rsid w:val="002E66EE"/>
    <w:rsid w:val="002E768A"/>
    <w:rsid w:val="002F3600"/>
    <w:rsid w:val="002F6614"/>
    <w:rsid w:val="002F6DB5"/>
    <w:rsid w:val="0030205E"/>
    <w:rsid w:val="00304528"/>
    <w:rsid w:val="003078A1"/>
    <w:rsid w:val="00314550"/>
    <w:rsid w:val="00314E7C"/>
    <w:rsid w:val="00316B80"/>
    <w:rsid w:val="00321D33"/>
    <w:rsid w:val="00334804"/>
    <w:rsid w:val="0033769F"/>
    <w:rsid w:val="00343E65"/>
    <w:rsid w:val="003453D5"/>
    <w:rsid w:val="0034629D"/>
    <w:rsid w:val="00347949"/>
    <w:rsid w:val="00353B18"/>
    <w:rsid w:val="00356871"/>
    <w:rsid w:val="003577AA"/>
    <w:rsid w:val="00361E82"/>
    <w:rsid w:val="00362A31"/>
    <w:rsid w:val="00366232"/>
    <w:rsid w:val="00373F2E"/>
    <w:rsid w:val="00375778"/>
    <w:rsid w:val="00377AC2"/>
    <w:rsid w:val="00380A00"/>
    <w:rsid w:val="00381F9F"/>
    <w:rsid w:val="00385864"/>
    <w:rsid w:val="00387715"/>
    <w:rsid w:val="0039079E"/>
    <w:rsid w:val="00390AD0"/>
    <w:rsid w:val="0039329B"/>
    <w:rsid w:val="0039346B"/>
    <w:rsid w:val="003952A9"/>
    <w:rsid w:val="003A2140"/>
    <w:rsid w:val="003A2269"/>
    <w:rsid w:val="003B0BCF"/>
    <w:rsid w:val="003B260F"/>
    <w:rsid w:val="003B2D03"/>
    <w:rsid w:val="003B576C"/>
    <w:rsid w:val="003B7087"/>
    <w:rsid w:val="003C0926"/>
    <w:rsid w:val="003C24D0"/>
    <w:rsid w:val="003C7DB8"/>
    <w:rsid w:val="003E5684"/>
    <w:rsid w:val="003E6A38"/>
    <w:rsid w:val="003F43F9"/>
    <w:rsid w:val="00406A7E"/>
    <w:rsid w:val="00406AAA"/>
    <w:rsid w:val="004078DB"/>
    <w:rsid w:val="00410A7A"/>
    <w:rsid w:val="0042194D"/>
    <w:rsid w:val="00433E7D"/>
    <w:rsid w:val="004372F1"/>
    <w:rsid w:val="004449B7"/>
    <w:rsid w:val="0044599C"/>
    <w:rsid w:val="0045244F"/>
    <w:rsid w:val="004524CF"/>
    <w:rsid w:val="00454CB6"/>
    <w:rsid w:val="0046592B"/>
    <w:rsid w:val="0047560B"/>
    <w:rsid w:val="00484BE9"/>
    <w:rsid w:val="004877A7"/>
    <w:rsid w:val="00487ED1"/>
    <w:rsid w:val="00491083"/>
    <w:rsid w:val="00491A05"/>
    <w:rsid w:val="00491C68"/>
    <w:rsid w:val="00492C3A"/>
    <w:rsid w:val="00494F95"/>
    <w:rsid w:val="004975B8"/>
    <w:rsid w:val="004A093C"/>
    <w:rsid w:val="004A181D"/>
    <w:rsid w:val="004A19BC"/>
    <w:rsid w:val="004A3CCD"/>
    <w:rsid w:val="004A6E9D"/>
    <w:rsid w:val="004A7AD0"/>
    <w:rsid w:val="004B0DCD"/>
    <w:rsid w:val="004C046F"/>
    <w:rsid w:val="004C2417"/>
    <w:rsid w:val="004C683D"/>
    <w:rsid w:val="004C7DD0"/>
    <w:rsid w:val="004D04A3"/>
    <w:rsid w:val="004D4B74"/>
    <w:rsid w:val="004D676B"/>
    <w:rsid w:val="004E3951"/>
    <w:rsid w:val="004E5418"/>
    <w:rsid w:val="004F13AF"/>
    <w:rsid w:val="004F4DF3"/>
    <w:rsid w:val="00504AF2"/>
    <w:rsid w:val="00516794"/>
    <w:rsid w:val="00521A40"/>
    <w:rsid w:val="00523E50"/>
    <w:rsid w:val="00525045"/>
    <w:rsid w:val="0052558F"/>
    <w:rsid w:val="00526CEC"/>
    <w:rsid w:val="0052780A"/>
    <w:rsid w:val="00534D6D"/>
    <w:rsid w:val="00535553"/>
    <w:rsid w:val="00552133"/>
    <w:rsid w:val="00556C53"/>
    <w:rsid w:val="005571E3"/>
    <w:rsid w:val="00562A7E"/>
    <w:rsid w:val="00565F19"/>
    <w:rsid w:val="00566890"/>
    <w:rsid w:val="005706A1"/>
    <w:rsid w:val="00584108"/>
    <w:rsid w:val="005931E9"/>
    <w:rsid w:val="00593709"/>
    <w:rsid w:val="00594C0B"/>
    <w:rsid w:val="005979AE"/>
    <w:rsid w:val="005A1BD0"/>
    <w:rsid w:val="005A3067"/>
    <w:rsid w:val="005A3B6C"/>
    <w:rsid w:val="005A720A"/>
    <w:rsid w:val="005C6F6D"/>
    <w:rsid w:val="005C70F8"/>
    <w:rsid w:val="005D0C27"/>
    <w:rsid w:val="005D32D2"/>
    <w:rsid w:val="005D4501"/>
    <w:rsid w:val="005D6E9A"/>
    <w:rsid w:val="005D7B70"/>
    <w:rsid w:val="005E1612"/>
    <w:rsid w:val="005E2A02"/>
    <w:rsid w:val="005E3E50"/>
    <w:rsid w:val="005E463E"/>
    <w:rsid w:val="005F0D0F"/>
    <w:rsid w:val="00603796"/>
    <w:rsid w:val="0060520D"/>
    <w:rsid w:val="00614398"/>
    <w:rsid w:val="006156A0"/>
    <w:rsid w:val="00621847"/>
    <w:rsid w:val="0062589A"/>
    <w:rsid w:val="00627D6C"/>
    <w:rsid w:val="00630276"/>
    <w:rsid w:val="006353EA"/>
    <w:rsid w:val="00635BCC"/>
    <w:rsid w:val="0063630F"/>
    <w:rsid w:val="00637CAC"/>
    <w:rsid w:val="00644622"/>
    <w:rsid w:val="00644B38"/>
    <w:rsid w:val="00645EB4"/>
    <w:rsid w:val="00651D6A"/>
    <w:rsid w:val="00655833"/>
    <w:rsid w:val="00656496"/>
    <w:rsid w:val="006632F5"/>
    <w:rsid w:val="00663A6C"/>
    <w:rsid w:val="00664B98"/>
    <w:rsid w:val="00667E1C"/>
    <w:rsid w:val="00672C30"/>
    <w:rsid w:val="00680664"/>
    <w:rsid w:val="00680A62"/>
    <w:rsid w:val="006840FB"/>
    <w:rsid w:val="006842AC"/>
    <w:rsid w:val="00696B43"/>
    <w:rsid w:val="00696F90"/>
    <w:rsid w:val="0069724B"/>
    <w:rsid w:val="006A2B06"/>
    <w:rsid w:val="006A5A6D"/>
    <w:rsid w:val="006A6DDB"/>
    <w:rsid w:val="006A7878"/>
    <w:rsid w:val="006A7B28"/>
    <w:rsid w:val="006A7CBE"/>
    <w:rsid w:val="006B3332"/>
    <w:rsid w:val="006B574C"/>
    <w:rsid w:val="006C2B0D"/>
    <w:rsid w:val="006C4B61"/>
    <w:rsid w:val="006C754D"/>
    <w:rsid w:val="006D038A"/>
    <w:rsid w:val="006D076C"/>
    <w:rsid w:val="006D6C4D"/>
    <w:rsid w:val="006D7494"/>
    <w:rsid w:val="006E0EEA"/>
    <w:rsid w:val="006E22AC"/>
    <w:rsid w:val="006E522B"/>
    <w:rsid w:val="006E5254"/>
    <w:rsid w:val="006E5FC8"/>
    <w:rsid w:val="006E6B5E"/>
    <w:rsid w:val="006E7D21"/>
    <w:rsid w:val="006F437D"/>
    <w:rsid w:val="006F4FAB"/>
    <w:rsid w:val="00700053"/>
    <w:rsid w:val="00701391"/>
    <w:rsid w:val="00701761"/>
    <w:rsid w:val="00701CA1"/>
    <w:rsid w:val="00702031"/>
    <w:rsid w:val="00711EB0"/>
    <w:rsid w:val="007134D2"/>
    <w:rsid w:val="00717ADD"/>
    <w:rsid w:val="0072036A"/>
    <w:rsid w:val="0072313D"/>
    <w:rsid w:val="00731645"/>
    <w:rsid w:val="007379EB"/>
    <w:rsid w:val="00744087"/>
    <w:rsid w:val="007510CA"/>
    <w:rsid w:val="00753DCB"/>
    <w:rsid w:val="00754DCA"/>
    <w:rsid w:val="00756964"/>
    <w:rsid w:val="007571C9"/>
    <w:rsid w:val="00770B20"/>
    <w:rsid w:val="00782FC6"/>
    <w:rsid w:val="00783D2B"/>
    <w:rsid w:val="00784A6C"/>
    <w:rsid w:val="00793001"/>
    <w:rsid w:val="007B1496"/>
    <w:rsid w:val="007B758B"/>
    <w:rsid w:val="007C2362"/>
    <w:rsid w:val="007C7B7A"/>
    <w:rsid w:val="007D301D"/>
    <w:rsid w:val="007D5640"/>
    <w:rsid w:val="007D7C99"/>
    <w:rsid w:val="007E2C84"/>
    <w:rsid w:val="007E3B56"/>
    <w:rsid w:val="007E56BA"/>
    <w:rsid w:val="007E7320"/>
    <w:rsid w:val="007E7F2B"/>
    <w:rsid w:val="007F0B69"/>
    <w:rsid w:val="007F1523"/>
    <w:rsid w:val="007F4F80"/>
    <w:rsid w:val="00805DE0"/>
    <w:rsid w:val="0080798C"/>
    <w:rsid w:val="00812CC7"/>
    <w:rsid w:val="00813DBF"/>
    <w:rsid w:val="008166DC"/>
    <w:rsid w:val="00825636"/>
    <w:rsid w:val="00830A98"/>
    <w:rsid w:val="00831006"/>
    <w:rsid w:val="0083281E"/>
    <w:rsid w:val="008347C8"/>
    <w:rsid w:val="00837978"/>
    <w:rsid w:val="00844F8F"/>
    <w:rsid w:val="00846AE9"/>
    <w:rsid w:val="008472EB"/>
    <w:rsid w:val="008514F0"/>
    <w:rsid w:val="00851CF6"/>
    <w:rsid w:val="00853C21"/>
    <w:rsid w:val="008564DE"/>
    <w:rsid w:val="00861D0C"/>
    <w:rsid w:val="00862E09"/>
    <w:rsid w:val="00866317"/>
    <w:rsid w:val="00872F14"/>
    <w:rsid w:val="00873699"/>
    <w:rsid w:val="00873B43"/>
    <w:rsid w:val="00882A64"/>
    <w:rsid w:val="00882CCE"/>
    <w:rsid w:val="00882DE1"/>
    <w:rsid w:val="008924EF"/>
    <w:rsid w:val="00897843"/>
    <w:rsid w:val="008A3694"/>
    <w:rsid w:val="008A7977"/>
    <w:rsid w:val="008B2BE3"/>
    <w:rsid w:val="008B36DB"/>
    <w:rsid w:val="008C5971"/>
    <w:rsid w:val="008D59FE"/>
    <w:rsid w:val="008D7EC4"/>
    <w:rsid w:val="008F0E12"/>
    <w:rsid w:val="008F2A5D"/>
    <w:rsid w:val="00900DBB"/>
    <w:rsid w:val="009021DD"/>
    <w:rsid w:val="0090398B"/>
    <w:rsid w:val="00910FE7"/>
    <w:rsid w:val="00912B1C"/>
    <w:rsid w:val="00921220"/>
    <w:rsid w:val="00924045"/>
    <w:rsid w:val="009277B1"/>
    <w:rsid w:val="00927B55"/>
    <w:rsid w:val="00933F69"/>
    <w:rsid w:val="00935BBF"/>
    <w:rsid w:val="009374B5"/>
    <w:rsid w:val="0094528D"/>
    <w:rsid w:val="0094579D"/>
    <w:rsid w:val="00947FDA"/>
    <w:rsid w:val="00952F0A"/>
    <w:rsid w:val="00956829"/>
    <w:rsid w:val="009613FB"/>
    <w:rsid w:val="009618D8"/>
    <w:rsid w:val="0096191D"/>
    <w:rsid w:val="009648BC"/>
    <w:rsid w:val="00964977"/>
    <w:rsid w:val="00965A6A"/>
    <w:rsid w:val="00967319"/>
    <w:rsid w:val="009901A9"/>
    <w:rsid w:val="009910A9"/>
    <w:rsid w:val="009940D5"/>
    <w:rsid w:val="009953DB"/>
    <w:rsid w:val="00997183"/>
    <w:rsid w:val="009B5B61"/>
    <w:rsid w:val="009C073E"/>
    <w:rsid w:val="009C307A"/>
    <w:rsid w:val="009C3AC8"/>
    <w:rsid w:val="009C520F"/>
    <w:rsid w:val="009D01E2"/>
    <w:rsid w:val="009D3C25"/>
    <w:rsid w:val="009D4C16"/>
    <w:rsid w:val="009D5317"/>
    <w:rsid w:val="009E323B"/>
    <w:rsid w:val="009E3E8F"/>
    <w:rsid w:val="009E4026"/>
    <w:rsid w:val="009E45F6"/>
    <w:rsid w:val="009F0E89"/>
    <w:rsid w:val="009F3D1C"/>
    <w:rsid w:val="009F5106"/>
    <w:rsid w:val="00A014FD"/>
    <w:rsid w:val="00A034CD"/>
    <w:rsid w:val="00A06289"/>
    <w:rsid w:val="00A06CDA"/>
    <w:rsid w:val="00A123BE"/>
    <w:rsid w:val="00A15032"/>
    <w:rsid w:val="00A15E6D"/>
    <w:rsid w:val="00A17734"/>
    <w:rsid w:val="00A2175B"/>
    <w:rsid w:val="00A2792A"/>
    <w:rsid w:val="00A31846"/>
    <w:rsid w:val="00A32864"/>
    <w:rsid w:val="00A3342D"/>
    <w:rsid w:val="00A41245"/>
    <w:rsid w:val="00A44043"/>
    <w:rsid w:val="00A4665B"/>
    <w:rsid w:val="00A47ACD"/>
    <w:rsid w:val="00A5452B"/>
    <w:rsid w:val="00A56920"/>
    <w:rsid w:val="00A56CE9"/>
    <w:rsid w:val="00A63451"/>
    <w:rsid w:val="00A65971"/>
    <w:rsid w:val="00A7010B"/>
    <w:rsid w:val="00A75B58"/>
    <w:rsid w:val="00A8079C"/>
    <w:rsid w:val="00A82654"/>
    <w:rsid w:val="00A82E84"/>
    <w:rsid w:val="00A83555"/>
    <w:rsid w:val="00A83634"/>
    <w:rsid w:val="00A83DBC"/>
    <w:rsid w:val="00A977F5"/>
    <w:rsid w:val="00A97CB1"/>
    <w:rsid w:val="00AA0292"/>
    <w:rsid w:val="00AA17FA"/>
    <w:rsid w:val="00AA27C8"/>
    <w:rsid w:val="00AA3E06"/>
    <w:rsid w:val="00AA4112"/>
    <w:rsid w:val="00AA4D08"/>
    <w:rsid w:val="00AB0AB1"/>
    <w:rsid w:val="00AB37BA"/>
    <w:rsid w:val="00AB42C7"/>
    <w:rsid w:val="00AC1DD3"/>
    <w:rsid w:val="00AC5651"/>
    <w:rsid w:val="00AD25E5"/>
    <w:rsid w:val="00AD428E"/>
    <w:rsid w:val="00AD47DE"/>
    <w:rsid w:val="00AD52FF"/>
    <w:rsid w:val="00AE2263"/>
    <w:rsid w:val="00AE435D"/>
    <w:rsid w:val="00AE5A62"/>
    <w:rsid w:val="00AF09F1"/>
    <w:rsid w:val="00AF3FD1"/>
    <w:rsid w:val="00AF4408"/>
    <w:rsid w:val="00AF4EB3"/>
    <w:rsid w:val="00AF5DC9"/>
    <w:rsid w:val="00B11326"/>
    <w:rsid w:val="00B1500E"/>
    <w:rsid w:val="00B155B5"/>
    <w:rsid w:val="00B26D6F"/>
    <w:rsid w:val="00B3496C"/>
    <w:rsid w:val="00B370EA"/>
    <w:rsid w:val="00B37412"/>
    <w:rsid w:val="00B40576"/>
    <w:rsid w:val="00B41B34"/>
    <w:rsid w:val="00B42BED"/>
    <w:rsid w:val="00B44826"/>
    <w:rsid w:val="00B47AED"/>
    <w:rsid w:val="00B562D3"/>
    <w:rsid w:val="00B603E0"/>
    <w:rsid w:val="00B7558B"/>
    <w:rsid w:val="00B76222"/>
    <w:rsid w:val="00B83723"/>
    <w:rsid w:val="00B8493C"/>
    <w:rsid w:val="00B85712"/>
    <w:rsid w:val="00B9150B"/>
    <w:rsid w:val="00B921CA"/>
    <w:rsid w:val="00B92E8E"/>
    <w:rsid w:val="00B9394D"/>
    <w:rsid w:val="00B93A0C"/>
    <w:rsid w:val="00B96DF2"/>
    <w:rsid w:val="00BA0412"/>
    <w:rsid w:val="00BA0B30"/>
    <w:rsid w:val="00BA189C"/>
    <w:rsid w:val="00BA3873"/>
    <w:rsid w:val="00BB26D1"/>
    <w:rsid w:val="00BC1CF7"/>
    <w:rsid w:val="00BC31E3"/>
    <w:rsid w:val="00BC41C6"/>
    <w:rsid w:val="00BC5CFD"/>
    <w:rsid w:val="00BC5FA9"/>
    <w:rsid w:val="00BD2986"/>
    <w:rsid w:val="00BD4107"/>
    <w:rsid w:val="00BD65B7"/>
    <w:rsid w:val="00BE0D2E"/>
    <w:rsid w:val="00BE570E"/>
    <w:rsid w:val="00BF31C6"/>
    <w:rsid w:val="00BF7E40"/>
    <w:rsid w:val="00BF7F0B"/>
    <w:rsid w:val="00C0197D"/>
    <w:rsid w:val="00C03EE2"/>
    <w:rsid w:val="00C04327"/>
    <w:rsid w:val="00C07D1B"/>
    <w:rsid w:val="00C12AFF"/>
    <w:rsid w:val="00C1440F"/>
    <w:rsid w:val="00C2066F"/>
    <w:rsid w:val="00C212AD"/>
    <w:rsid w:val="00C23048"/>
    <w:rsid w:val="00C23F4C"/>
    <w:rsid w:val="00C33EF0"/>
    <w:rsid w:val="00C44628"/>
    <w:rsid w:val="00C51F9C"/>
    <w:rsid w:val="00C5419D"/>
    <w:rsid w:val="00C571A2"/>
    <w:rsid w:val="00C57EC6"/>
    <w:rsid w:val="00C6066E"/>
    <w:rsid w:val="00C616A1"/>
    <w:rsid w:val="00C62D29"/>
    <w:rsid w:val="00C63035"/>
    <w:rsid w:val="00C658D3"/>
    <w:rsid w:val="00C6596E"/>
    <w:rsid w:val="00C67CDB"/>
    <w:rsid w:val="00C72907"/>
    <w:rsid w:val="00C730CA"/>
    <w:rsid w:val="00C76D11"/>
    <w:rsid w:val="00C8034D"/>
    <w:rsid w:val="00C846CB"/>
    <w:rsid w:val="00C848AB"/>
    <w:rsid w:val="00C91493"/>
    <w:rsid w:val="00C943E7"/>
    <w:rsid w:val="00C95783"/>
    <w:rsid w:val="00C972C2"/>
    <w:rsid w:val="00C97B04"/>
    <w:rsid w:val="00CA6B48"/>
    <w:rsid w:val="00CB5902"/>
    <w:rsid w:val="00CC02DC"/>
    <w:rsid w:val="00CC0F83"/>
    <w:rsid w:val="00CC1F06"/>
    <w:rsid w:val="00CC2A60"/>
    <w:rsid w:val="00CC4046"/>
    <w:rsid w:val="00CC4CCF"/>
    <w:rsid w:val="00CC6673"/>
    <w:rsid w:val="00CE0D74"/>
    <w:rsid w:val="00CE277A"/>
    <w:rsid w:val="00CE478B"/>
    <w:rsid w:val="00CE6269"/>
    <w:rsid w:val="00CF0F65"/>
    <w:rsid w:val="00CF145F"/>
    <w:rsid w:val="00D03630"/>
    <w:rsid w:val="00D03F23"/>
    <w:rsid w:val="00D05933"/>
    <w:rsid w:val="00D12AC2"/>
    <w:rsid w:val="00D14DA3"/>
    <w:rsid w:val="00D1760B"/>
    <w:rsid w:val="00D23868"/>
    <w:rsid w:val="00D240E7"/>
    <w:rsid w:val="00D2427B"/>
    <w:rsid w:val="00D24D7F"/>
    <w:rsid w:val="00D26404"/>
    <w:rsid w:val="00D265AD"/>
    <w:rsid w:val="00D26A24"/>
    <w:rsid w:val="00D328FF"/>
    <w:rsid w:val="00D37844"/>
    <w:rsid w:val="00D41EB3"/>
    <w:rsid w:val="00D42AB4"/>
    <w:rsid w:val="00D4382C"/>
    <w:rsid w:val="00D467BD"/>
    <w:rsid w:val="00D52C4D"/>
    <w:rsid w:val="00D55A5C"/>
    <w:rsid w:val="00D60A1D"/>
    <w:rsid w:val="00D60F42"/>
    <w:rsid w:val="00D60FD0"/>
    <w:rsid w:val="00D6333A"/>
    <w:rsid w:val="00D64EC2"/>
    <w:rsid w:val="00D65D67"/>
    <w:rsid w:val="00D76AA5"/>
    <w:rsid w:val="00D80916"/>
    <w:rsid w:val="00D8390E"/>
    <w:rsid w:val="00D86250"/>
    <w:rsid w:val="00D86E21"/>
    <w:rsid w:val="00D978D7"/>
    <w:rsid w:val="00D97BE2"/>
    <w:rsid w:val="00DA1360"/>
    <w:rsid w:val="00DA5543"/>
    <w:rsid w:val="00DA74C8"/>
    <w:rsid w:val="00DB014F"/>
    <w:rsid w:val="00DB0C17"/>
    <w:rsid w:val="00DB7088"/>
    <w:rsid w:val="00DB7B55"/>
    <w:rsid w:val="00DC3AE7"/>
    <w:rsid w:val="00DC4466"/>
    <w:rsid w:val="00DC5EE1"/>
    <w:rsid w:val="00DC6E85"/>
    <w:rsid w:val="00DD0604"/>
    <w:rsid w:val="00DD6A64"/>
    <w:rsid w:val="00DD6AAE"/>
    <w:rsid w:val="00DD6F29"/>
    <w:rsid w:val="00DE021F"/>
    <w:rsid w:val="00DE17DF"/>
    <w:rsid w:val="00DE2A83"/>
    <w:rsid w:val="00DE39E1"/>
    <w:rsid w:val="00DE5B1F"/>
    <w:rsid w:val="00DE7D25"/>
    <w:rsid w:val="00DF1ABD"/>
    <w:rsid w:val="00DF1B14"/>
    <w:rsid w:val="00DF38F4"/>
    <w:rsid w:val="00DF6936"/>
    <w:rsid w:val="00DF7E61"/>
    <w:rsid w:val="00E01AC4"/>
    <w:rsid w:val="00E01F8E"/>
    <w:rsid w:val="00E025D3"/>
    <w:rsid w:val="00E14060"/>
    <w:rsid w:val="00E14685"/>
    <w:rsid w:val="00E17833"/>
    <w:rsid w:val="00E25500"/>
    <w:rsid w:val="00E3025B"/>
    <w:rsid w:val="00E31CD7"/>
    <w:rsid w:val="00E32F53"/>
    <w:rsid w:val="00E33DEA"/>
    <w:rsid w:val="00E35EE7"/>
    <w:rsid w:val="00E36784"/>
    <w:rsid w:val="00E368C6"/>
    <w:rsid w:val="00E451C2"/>
    <w:rsid w:val="00E45261"/>
    <w:rsid w:val="00E56C5A"/>
    <w:rsid w:val="00E57120"/>
    <w:rsid w:val="00E63404"/>
    <w:rsid w:val="00E7149B"/>
    <w:rsid w:val="00E71A5B"/>
    <w:rsid w:val="00E74621"/>
    <w:rsid w:val="00E7479B"/>
    <w:rsid w:val="00E83AAA"/>
    <w:rsid w:val="00E91317"/>
    <w:rsid w:val="00E929AB"/>
    <w:rsid w:val="00EA02F7"/>
    <w:rsid w:val="00EA346F"/>
    <w:rsid w:val="00EA5636"/>
    <w:rsid w:val="00EB2BB3"/>
    <w:rsid w:val="00EB6FCD"/>
    <w:rsid w:val="00EC47E4"/>
    <w:rsid w:val="00ED01EB"/>
    <w:rsid w:val="00ED3CF8"/>
    <w:rsid w:val="00ED6B54"/>
    <w:rsid w:val="00ED7535"/>
    <w:rsid w:val="00ED7F8C"/>
    <w:rsid w:val="00EE1D39"/>
    <w:rsid w:val="00EE1E5A"/>
    <w:rsid w:val="00EE3B05"/>
    <w:rsid w:val="00F06034"/>
    <w:rsid w:val="00F1120F"/>
    <w:rsid w:val="00F27836"/>
    <w:rsid w:val="00F41114"/>
    <w:rsid w:val="00F4156A"/>
    <w:rsid w:val="00F43C4B"/>
    <w:rsid w:val="00F441A2"/>
    <w:rsid w:val="00F44CDB"/>
    <w:rsid w:val="00F45042"/>
    <w:rsid w:val="00F5133D"/>
    <w:rsid w:val="00F53029"/>
    <w:rsid w:val="00F53BF6"/>
    <w:rsid w:val="00F55C1A"/>
    <w:rsid w:val="00F56313"/>
    <w:rsid w:val="00F56D45"/>
    <w:rsid w:val="00F5713E"/>
    <w:rsid w:val="00F57994"/>
    <w:rsid w:val="00F62A35"/>
    <w:rsid w:val="00F6703B"/>
    <w:rsid w:val="00F72008"/>
    <w:rsid w:val="00F7275B"/>
    <w:rsid w:val="00F77101"/>
    <w:rsid w:val="00F80C52"/>
    <w:rsid w:val="00F820E0"/>
    <w:rsid w:val="00F83036"/>
    <w:rsid w:val="00F87C74"/>
    <w:rsid w:val="00FA2E3B"/>
    <w:rsid w:val="00FA5ACA"/>
    <w:rsid w:val="00FB22CE"/>
    <w:rsid w:val="00FB62FE"/>
    <w:rsid w:val="00FC489F"/>
    <w:rsid w:val="00FC52BC"/>
    <w:rsid w:val="00FD55A6"/>
    <w:rsid w:val="00FD5983"/>
    <w:rsid w:val="00FE18E3"/>
    <w:rsid w:val="00FE7788"/>
    <w:rsid w:val="00FF1A27"/>
    <w:rsid w:val="00FF1A8C"/>
    <w:rsid w:val="00FF3208"/>
    <w:rsid w:val="347F0A01"/>
    <w:rsid w:val="5E2C0392"/>
    <w:rsid w:val="7A9D5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 w:locked="1"/>
    <w:lsdException w:qFormat="1" w:uiPriority="9" w:name="heading 2" w:locked="1"/>
    <w:lsdException w:qFormat="1" w:uiPriority="9" w:name="heading 3" w:locked="1"/>
    <w:lsdException w:qFormat="1" w:uiPriority="9" w:name="heading 4" w:locked="1"/>
    <w:lsdException w:qFormat="1" w:uiPriority="9" w:name="heading 5" w:locked="1"/>
    <w:lsdException w:qFormat="1" w:uiPriority="9" w:name="heading 6" w:locked="1"/>
    <w:lsdException w:qFormat="1" w:uiPriority="9" w:name="heading 7" w:locked="1"/>
    <w:lsdException w:qFormat="1" w:uiPriority="9" w:name="heading 8" w:locked="1"/>
    <w:lsdException w:qFormat="1" w:uiPriority="9" w:name="heading 9" w:locked="1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iPriority="39" w:name="toc 1" w:locked="1"/>
    <w:lsdException w:uiPriority="39" w:name="toc 2" w:locked="1"/>
    <w:lsdException w:uiPriority="39" w:name="toc 3" w:locked="1"/>
    <w:lsdException w:uiPriority="39" w:name="toc 4" w:locked="1"/>
    <w:lsdException w:uiPriority="39" w:name="toc 5" w:locked="1"/>
    <w:lsdException w:uiPriority="39" w:name="toc 6" w:locked="1"/>
    <w:lsdException w:uiPriority="39" w:name="toc 7" w:locked="1"/>
    <w:lsdException w:uiPriority="39" w:name="toc 8" w:locked="1"/>
    <w:lsdException w:uiPriority="39" w:name="toc 9" w:locked="1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 w:locked="1"/>
    <w:lsdException w:qFormat="1" w:unhideWhenUsed="0" w:uiPriority="99" w:semiHidden="0" w:name="footer"/>
    <w:lsdException w:uiPriority="99" w:name="index heading" w:locked="1"/>
    <w:lsdException w:qFormat="1" w:uiPriority="35" w:name="caption" w:locked="1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uiPriority="99" w:name="page number" w:locked="1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10" w:semiHidden="0" w:name="Title" w:locked="1"/>
    <w:lsdException w:uiPriority="99" w:name="Closing" w:locked="1"/>
    <w:lsdException w:uiPriority="99" w:name="Signature" w:locked="1"/>
    <w:lsdException w:qFormat="1" w:unhideWhenUsed="0" w:uiPriority="99" w:name="Default Paragraph Font"/>
    <w:lsdException w:uiPriority="99" w:name="Body Text" w:locked="1"/>
    <w:lsdException w:uiPriority="99" w:name="Body Text Indent" w:locked="1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11" w:semiHidden="0" w:name="Subtitle" w:locked="1"/>
    <w:lsdException w:uiPriority="99" w:name="Salutation" w:locked="1"/>
    <w:lsdException w:qFormat="1" w:unhideWhenUsed="0" w:uiPriority="99" w:semiHidden="0" w:name="Date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unhideWhenUsed="0" w:uiPriority="99" w:semiHidden="0" w:name="Hyperlink"/>
    <w:lsdException w:uiPriority="99" w:name="FollowedHyperlink" w:locked="1"/>
    <w:lsdException w:qFormat="1" w:unhideWhenUsed="0" w:uiPriority="22" w:semiHidden="0" w:name="Strong" w:locked="1"/>
    <w:lsdException w:qFormat="1" w:unhideWhenUsed="0" w:uiPriority="20" w:semiHidden="0" w:name="Emphasis" w:locked="1"/>
    <w:lsdException w:uiPriority="99" w:name="Document Map" w:locked="1"/>
    <w:lsdException w:uiPriority="99" w:name="Plain Text" w:locked="1"/>
    <w:lsdException w:uiPriority="99" w:name="E-mail Signature" w:locked="1"/>
    <w:lsdException w:uiPriority="99" w:name="Normal (Web)" w:locked="1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uiPriority="99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99" w:semiHidden="0" w:name="Balloon Text"/>
    <w:lsdException w:qFormat="1" w:unhideWhenUsed="0" w:uiPriority="99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0"/>
      <w:lang w:val="en-US" w:eastAsia="zh-CN" w:bidi="ar-SA"/>
    </w:rPr>
  </w:style>
  <w:style w:type="character" w:default="1" w:styleId="8">
    <w:name w:val="Default Paragraph Font"/>
    <w:semiHidden/>
    <w:qFormat/>
    <w:uiPriority w:val="99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4"/>
    <w:qFormat/>
    <w:uiPriority w:val="99"/>
    <w:pPr>
      <w:ind w:left="100" w:leftChars="2500"/>
    </w:pPr>
  </w:style>
  <w:style w:type="paragraph" w:styleId="3">
    <w:name w:val="Balloon Text"/>
    <w:basedOn w:val="1"/>
    <w:link w:val="13"/>
    <w:qFormat/>
    <w:uiPriority w:val="99"/>
    <w:rPr>
      <w:sz w:val="18"/>
      <w:szCs w:val="18"/>
    </w:rPr>
  </w:style>
  <w:style w:type="paragraph" w:styleId="4">
    <w:name w:val="footer"/>
    <w:basedOn w:val="1"/>
    <w:link w:val="1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qFormat/>
    <w:lock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99"/>
    <w:pPr>
      <w:widowControl w:val="0"/>
      <w:jc w:val="both"/>
    </w:pPr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Hyperlink"/>
    <w:basedOn w:val="8"/>
    <w:uiPriority w:val="99"/>
    <w:rPr>
      <w:rFonts w:cs="Times New Roman"/>
      <w:color w:val="0563C1"/>
      <w:u w:val="single"/>
    </w:rPr>
  </w:style>
  <w:style w:type="character" w:customStyle="1" w:styleId="10">
    <w:name w:val="Header Char"/>
    <w:basedOn w:val="8"/>
    <w:link w:val="5"/>
    <w:semiHidden/>
    <w:qFormat/>
    <w:uiPriority w:val="99"/>
    <w:rPr>
      <w:rFonts w:eastAsia="仿宋_GB2312"/>
      <w:sz w:val="18"/>
      <w:szCs w:val="18"/>
    </w:rPr>
  </w:style>
  <w:style w:type="character" w:customStyle="1" w:styleId="11">
    <w:name w:val="Footer Char"/>
    <w:basedOn w:val="8"/>
    <w:link w:val="4"/>
    <w:qFormat/>
    <w:locked/>
    <w:uiPriority w:val="99"/>
    <w:rPr>
      <w:rFonts w:eastAsia="仿宋_GB2312" w:cs="Times New Roman"/>
      <w:kern w:val="2"/>
      <w:sz w:val="18"/>
      <w:szCs w:val="18"/>
    </w:rPr>
  </w:style>
  <w:style w:type="paragraph" w:styleId="12">
    <w:name w:val="List Paragraph"/>
    <w:basedOn w:val="1"/>
    <w:qFormat/>
    <w:uiPriority w:val="99"/>
    <w:pPr>
      <w:ind w:firstLine="420" w:firstLineChars="200"/>
    </w:pPr>
  </w:style>
  <w:style w:type="character" w:customStyle="1" w:styleId="13">
    <w:name w:val="Balloon Text Char"/>
    <w:basedOn w:val="8"/>
    <w:link w:val="3"/>
    <w:qFormat/>
    <w:locked/>
    <w:uiPriority w:val="99"/>
    <w:rPr>
      <w:rFonts w:eastAsia="仿宋_GB2312" w:cs="Times New Roman"/>
      <w:kern w:val="2"/>
      <w:sz w:val="18"/>
      <w:szCs w:val="18"/>
    </w:rPr>
  </w:style>
  <w:style w:type="character" w:customStyle="1" w:styleId="14">
    <w:name w:val="Date Char"/>
    <w:basedOn w:val="8"/>
    <w:link w:val="2"/>
    <w:qFormat/>
    <w:locked/>
    <w:uiPriority w:val="99"/>
    <w:rPr>
      <w:rFonts w:eastAsia="仿宋_GB2312" w:cs="Times New Roman"/>
      <w:kern w:val="2"/>
      <w:sz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2</Pages>
  <Words>251</Words>
  <Characters>1435</Characters>
  <Lines>0</Lines>
  <Paragraphs>0</Paragraphs>
  <TotalTime>21</TotalTime>
  <ScaleCrop>false</ScaleCrop>
  <LinksUpToDate>false</LinksUpToDate>
  <CharactersWithSpaces>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2017-04-17T01:50:00Z</dcterms:created>
  <dc:creator>xjghost</dc:creator>
  <cp:lastModifiedBy>Li☆彡</cp:lastModifiedBy>
  <cp:lastPrinted>2023-11-29T02:55:00Z</cp:lastPrinted>
  <dcterms:modified xsi:type="dcterms:W3CDTF">2023-11-29T03:15:16Z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ACC04C0A2AA142928AC77FE7BECF0292_12</vt:lpwstr>
  </property>
</Properties>
</file>